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3C1FFF" w14:paraId="44E3BBAB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397"/>
            </w:tblGrid>
            <w:tr w:rsidR="004F3046" w:rsidRPr="003C1FFF" w14:paraId="3DA30A56" w14:textId="77777777" w:rsidTr="000752CC">
              <w:tc>
                <w:tcPr>
                  <w:tcW w:w="5090" w:type="dxa"/>
                </w:tcPr>
                <w:p w14:paraId="27D7965B" w14:textId="77777777" w:rsidR="004F3046" w:rsidRPr="003C1FFF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14AFFA4D" w14:textId="77777777" w:rsidR="004F3046" w:rsidRPr="003C1FFF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21C43" w14:textId="1CF498B2" w:rsidR="004F3046" w:rsidRPr="003C1FFF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3C1FFF">
                    <w:rPr>
                      <w:sz w:val="20"/>
                      <w:szCs w:val="20"/>
                    </w:rPr>
                    <w:t>obrazac</w:t>
                  </w:r>
                  <w:r w:rsidRPr="003C1FFF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213356">
                    <w:rPr>
                      <w:b/>
                      <w:sz w:val="20"/>
                      <w:szCs w:val="20"/>
                    </w:rPr>
                    <w:t>Z0</w:t>
                  </w:r>
                  <w:r w:rsidR="00343252">
                    <w:rPr>
                      <w:b/>
                      <w:sz w:val="20"/>
                      <w:szCs w:val="20"/>
                    </w:rPr>
                    <w:t>8</w:t>
                  </w:r>
                  <w:r w:rsidR="00D82479" w:rsidRPr="00213356">
                    <w:rPr>
                      <w:b/>
                      <w:sz w:val="20"/>
                      <w:szCs w:val="20"/>
                    </w:rPr>
                    <w:t>-</w:t>
                  </w:r>
                  <w:r w:rsidR="008545EA">
                    <w:rPr>
                      <w:b/>
                      <w:sz w:val="20"/>
                      <w:szCs w:val="20"/>
                    </w:rPr>
                    <w:t>c</w:t>
                  </w:r>
                </w:p>
              </w:tc>
            </w:tr>
          </w:tbl>
          <w:p w14:paraId="32D05079" w14:textId="77777777" w:rsidR="00273E16" w:rsidRPr="003C1FFF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3C1FFF">
              <w:rPr>
                <w:b/>
                <w:sz w:val="20"/>
                <w:szCs w:val="20"/>
              </w:rPr>
              <w:t>ZAHTJEV</w:t>
            </w:r>
            <w:r w:rsidRPr="003C1FFF">
              <w:rPr>
                <w:b/>
                <w:sz w:val="20"/>
              </w:rPr>
              <w:t xml:space="preserve"> </w:t>
            </w:r>
          </w:p>
          <w:p w14:paraId="2FBD1EC3" w14:textId="3D5C2F81" w:rsidR="00640E3A" w:rsidRDefault="004F3046" w:rsidP="004F3046">
            <w:pPr>
              <w:pStyle w:val="BodyText2"/>
              <w:spacing w:after="0" w:line="240" w:lineRule="auto"/>
              <w:jc w:val="center"/>
              <w:rPr>
                <w:b/>
                <w:iCs/>
                <w:sz w:val="20"/>
                <w:szCs w:val="20"/>
                <w:lang w:val="bs-Latn-BA"/>
              </w:rPr>
            </w:pPr>
            <w:r w:rsidRPr="003C1FFF">
              <w:rPr>
                <w:b/>
                <w:sz w:val="20"/>
              </w:rPr>
              <w:t xml:space="preserve">za </w:t>
            </w:r>
            <w:r w:rsidR="00343252">
              <w:rPr>
                <w:b/>
                <w:sz w:val="20"/>
              </w:rPr>
              <w:t>probni rad</w:t>
            </w:r>
            <w:r w:rsidR="00DC7322">
              <w:rPr>
                <w:b/>
                <w:sz w:val="20"/>
              </w:rPr>
              <w:t xml:space="preserve"> </w:t>
            </w:r>
            <w:r w:rsidR="0049343C">
              <w:rPr>
                <w:b/>
                <w:iCs/>
                <w:sz w:val="20"/>
                <w:szCs w:val="20"/>
                <w:lang w:val="bs-Latn-BA"/>
              </w:rPr>
              <w:t>elektran</w:t>
            </w:r>
            <w:r w:rsidR="004F4471">
              <w:rPr>
                <w:b/>
                <w:iCs/>
                <w:sz w:val="20"/>
                <w:szCs w:val="20"/>
                <w:lang w:val="bs-Latn-BA"/>
              </w:rPr>
              <w:t>e</w:t>
            </w:r>
            <w:r w:rsidR="0049343C">
              <w:rPr>
                <w:b/>
                <w:iCs/>
                <w:sz w:val="20"/>
                <w:szCs w:val="20"/>
                <w:lang w:val="bs-Latn-BA"/>
              </w:rPr>
              <w:t xml:space="preserve"> za vlastite potrebe koja proizvodi električnu energiju iz obnovljivih izvora </w:t>
            </w:r>
            <w:r w:rsidR="00F115D1" w:rsidRPr="00482D17">
              <w:rPr>
                <w:b/>
                <w:iCs/>
                <w:sz w:val="20"/>
                <w:szCs w:val="20"/>
              </w:rPr>
              <w:t>i/ili postrojenja za skladištenje energije</w:t>
            </w:r>
            <w:r w:rsidR="00F115D1">
              <w:rPr>
                <w:b/>
                <w:iCs/>
                <w:sz w:val="20"/>
                <w:szCs w:val="20"/>
                <w:lang w:val="bs-Latn-BA"/>
              </w:rPr>
              <w:t xml:space="preserve"> </w:t>
            </w:r>
            <w:r w:rsidR="004F4471">
              <w:rPr>
                <w:b/>
                <w:iCs/>
                <w:sz w:val="20"/>
                <w:szCs w:val="20"/>
                <w:lang w:val="bs-Latn-BA"/>
              </w:rPr>
              <w:t xml:space="preserve">koja se priključuje na unutrašnju instalaciju objekta </w:t>
            </w:r>
          </w:p>
          <w:p w14:paraId="7CABF384" w14:textId="3B75C2C0" w:rsidR="004F3046" w:rsidRPr="003C1FFF" w:rsidRDefault="00623114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iCs/>
                <w:sz w:val="20"/>
                <w:szCs w:val="20"/>
                <w:lang w:val="bs-Latn-BA"/>
              </w:rPr>
              <w:t xml:space="preserve">postojećeg </w:t>
            </w:r>
            <w:r w:rsidR="004F4471">
              <w:rPr>
                <w:b/>
                <w:iCs/>
                <w:sz w:val="20"/>
                <w:szCs w:val="20"/>
                <w:lang w:val="bs-Latn-BA"/>
              </w:rPr>
              <w:t>krajnjeg kupca</w:t>
            </w:r>
          </w:p>
          <w:p w14:paraId="48152E7A" w14:textId="5C126B39" w:rsidR="003C1FFF" w:rsidRPr="003C1FFF" w:rsidRDefault="004F3046" w:rsidP="004F3046">
            <w:pPr>
              <w:pStyle w:val="BodyText3"/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 xml:space="preserve">Molim da </w:t>
            </w:r>
            <w:r w:rsidR="00BE6C47">
              <w:rPr>
                <w:sz w:val="20"/>
              </w:rPr>
              <w:t xml:space="preserve">izvršite </w:t>
            </w:r>
            <w:r w:rsidR="00343252">
              <w:rPr>
                <w:sz w:val="20"/>
              </w:rPr>
              <w:t>puštanje u probni rad</w:t>
            </w:r>
            <w:r w:rsidR="00BE6C47">
              <w:rPr>
                <w:sz w:val="20"/>
              </w:rPr>
              <w:t xml:space="preserve"> elektran</w:t>
            </w:r>
            <w:r w:rsidR="00623114">
              <w:rPr>
                <w:sz w:val="20"/>
              </w:rPr>
              <w:t>e</w:t>
            </w:r>
            <w:r w:rsidR="00BE6C47">
              <w:rPr>
                <w:sz w:val="20"/>
              </w:rPr>
              <w:t xml:space="preserve"> </w:t>
            </w:r>
            <w:r w:rsidR="00482D17">
              <w:rPr>
                <w:sz w:val="20"/>
                <w:szCs w:val="20"/>
              </w:rPr>
              <w:t>i/ili postrojenja za skladištenje energije</w:t>
            </w:r>
            <w:r w:rsidR="00482D17" w:rsidRPr="00EC0645">
              <w:rPr>
                <w:sz w:val="20"/>
                <w:szCs w:val="20"/>
              </w:rPr>
              <w:t xml:space="preserve"> </w:t>
            </w:r>
            <w:r w:rsidR="00BE6C47">
              <w:rPr>
                <w:sz w:val="20"/>
              </w:rPr>
              <w:t xml:space="preserve">za vlastite potrebe </w:t>
            </w:r>
            <w:r w:rsidR="00F070F6">
              <w:rPr>
                <w:sz w:val="20"/>
              </w:rPr>
              <w:t xml:space="preserve">koja se priključuje </w:t>
            </w:r>
            <w:r w:rsidRPr="003C1FFF">
              <w:rPr>
                <w:sz w:val="20"/>
              </w:rPr>
              <w:t xml:space="preserve">na </w:t>
            </w:r>
            <w:r w:rsidR="00D82479" w:rsidRPr="003C1FFF">
              <w:rPr>
                <w:bCs/>
                <w:iCs/>
                <w:sz w:val="20"/>
              </w:rPr>
              <w:t xml:space="preserve">unutrašnju instalaciju </w:t>
            </w:r>
            <w:r w:rsidR="00623114">
              <w:rPr>
                <w:bCs/>
                <w:iCs/>
                <w:sz w:val="20"/>
              </w:rPr>
              <w:t xml:space="preserve">postojećeg </w:t>
            </w:r>
            <w:r w:rsidR="00BE6C47">
              <w:rPr>
                <w:bCs/>
                <w:iCs/>
                <w:sz w:val="20"/>
              </w:rPr>
              <w:t xml:space="preserve">objekta </w:t>
            </w:r>
            <w:r w:rsidRPr="003C1FFF">
              <w:rPr>
                <w:sz w:val="20"/>
              </w:rPr>
              <w:t xml:space="preserve"> za potrebe paralelnog rada sa distributivnom mrežom</w:t>
            </w:r>
            <w:r w:rsidR="003C1FFF" w:rsidRPr="003C1FFF">
              <w:rPr>
                <w:sz w:val="20"/>
              </w:rPr>
              <w:t xml:space="preserve"> i to:</w:t>
            </w:r>
          </w:p>
          <w:p w14:paraId="1272BAD8" w14:textId="09FA2EF0" w:rsidR="003C1FFF" w:rsidRPr="003C1FFF" w:rsidRDefault="003C1FFF" w:rsidP="0015216E">
            <w:pPr>
              <w:pStyle w:val="BodyText3"/>
              <w:numPr>
                <w:ilvl w:val="0"/>
                <w:numId w:val="3"/>
              </w:numPr>
              <w:spacing w:after="0"/>
              <w:contextualSpacing/>
              <w:rPr>
                <w:sz w:val="20"/>
              </w:rPr>
            </w:pPr>
            <w:r w:rsidRPr="003C1FFF">
              <w:rPr>
                <w:sz w:val="20"/>
              </w:rPr>
              <w:t xml:space="preserve">proizvodnog objekta </w:t>
            </w:r>
            <w:r w:rsidR="00482D17">
              <w:rPr>
                <w:sz w:val="20"/>
                <w:szCs w:val="20"/>
              </w:rPr>
              <w:t>i/ili postrojenja za skladištenje energije</w:t>
            </w:r>
            <w:r w:rsidR="00482D17" w:rsidRPr="00EC0645">
              <w:rPr>
                <w:sz w:val="20"/>
                <w:szCs w:val="20"/>
              </w:rPr>
              <w:t xml:space="preserve"> </w:t>
            </w:r>
            <w:r w:rsidRPr="003C1FFF">
              <w:rPr>
                <w:bCs/>
                <w:iCs/>
                <w:sz w:val="20"/>
              </w:rPr>
              <w:t>za vlastite potrebe</w:t>
            </w:r>
          </w:p>
          <w:p w14:paraId="0D9406AC" w14:textId="1C1705CB" w:rsidR="003C1FFF" w:rsidRPr="003C1FFF" w:rsidRDefault="003C1FFF" w:rsidP="0015216E">
            <w:pPr>
              <w:pStyle w:val="BodyText3"/>
              <w:numPr>
                <w:ilvl w:val="0"/>
                <w:numId w:val="3"/>
              </w:numPr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>proizvodnog objekta</w:t>
            </w:r>
            <w:r w:rsidR="00482D17">
              <w:rPr>
                <w:sz w:val="20"/>
                <w:szCs w:val="20"/>
              </w:rPr>
              <w:t>/proizvodnog objekta i postrojen</w:t>
            </w:r>
            <w:r w:rsidR="00266B94">
              <w:rPr>
                <w:sz w:val="20"/>
                <w:szCs w:val="20"/>
              </w:rPr>
              <w:t>j</w:t>
            </w:r>
            <w:r w:rsidR="00482D17">
              <w:rPr>
                <w:sz w:val="20"/>
                <w:szCs w:val="20"/>
              </w:rPr>
              <w:t>a za skladištenje energije</w:t>
            </w:r>
            <w:r w:rsidRPr="003C1FFF">
              <w:rPr>
                <w:sz w:val="20"/>
              </w:rPr>
              <w:t xml:space="preserve"> </w:t>
            </w:r>
            <w:r w:rsidRPr="003C1FFF">
              <w:rPr>
                <w:bCs/>
                <w:iCs/>
                <w:sz w:val="20"/>
              </w:rPr>
              <w:t>za vlastite potrebe – prosumer</w:t>
            </w:r>
          </w:p>
          <w:p w14:paraId="6BAA0CAE" w14:textId="5A76240B" w:rsidR="004F3046" w:rsidRPr="003C1FFF" w:rsidRDefault="003C1FFF" w:rsidP="0015216E">
            <w:pPr>
              <w:pStyle w:val="BodyText3"/>
              <w:numPr>
                <w:ilvl w:val="0"/>
                <w:numId w:val="3"/>
              </w:numPr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 xml:space="preserve">proizvodnog objekta </w:t>
            </w:r>
            <w:r w:rsidR="00482D17">
              <w:rPr>
                <w:sz w:val="20"/>
                <w:szCs w:val="20"/>
              </w:rPr>
              <w:t>i/ili postrojenja za skladištenje energije</w:t>
            </w:r>
            <w:r w:rsidR="00482D17" w:rsidRPr="00EC0645">
              <w:rPr>
                <w:sz w:val="20"/>
                <w:szCs w:val="20"/>
              </w:rPr>
              <w:t xml:space="preserve"> </w:t>
            </w:r>
            <w:r w:rsidRPr="003C1FFF">
              <w:rPr>
                <w:bCs/>
                <w:iCs/>
                <w:sz w:val="20"/>
              </w:rPr>
              <w:t>za vlastite potrebe – aktivni kupac</w:t>
            </w:r>
            <w:r w:rsidR="004F3046" w:rsidRPr="003C1FFF">
              <w:rPr>
                <w:sz w:val="20"/>
              </w:rPr>
              <w:t>.</w:t>
            </w:r>
          </w:p>
          <w:p w14:paraId="75B5679E" w14:textId="474DA651" w:rsidR="004F3046" w:rsidRPr="003C1FFF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</w:rPr>
              <w:t>PODNOSILAC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20"/>
              </w:rPr>
              <w:t>ZAHTJEVA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D82479"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>–</w:t>
            </w:r>
            <w:r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 xml:space="preserve"> </w:t>
            </w:r>
            <w:r w:rsidR="0049343C">
              <w:rPr>
                <w:rFonts w:ascii="Times New Roman" w:hAnsi="Times New Roman"/>
                <w:bCs/>
                <w:iCs/>
                <w:sz w:val="20"/>
                <w:lang w:val="hr-HR"/>
              </w:rPr>
              <w:t xml:space="preserve">KRAJNJI KUPAC </w:t>
            </w:r>
          </w:p>
          <w:p w14:paraId="4DAD33D9" w14:textId="77777777" w:rsidR="006E5118" w:rsidRPr="003C1FFF" w:rsidRDefault="006E5118" w:rsidP="006E5118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Ime i prezime krajnjeg kupca (fizičko lice)/Naziv krajnjeg kupca (pravno lice): .................................................................</w:t>
            </w:r>
          </w:p>
          <w:p w14:paraId="1A08246B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Mjesto i adresa prebivališta-sjedišta ..............................................................................................</w:t>
            </w:r>
          </w:p>
          <w:p w14:paraId="4569ED58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Kontakt telefon podnosioca zahtjeva ..............................................................................................</w:t>
            </w:r>
          </w:p>
          <w:p w14:paraId="0BC325F5" w14:textId="77777777" w:rsidR="004F3046" w:rsidRPr="003C1FFF" w:rsidRDefault="004F3046" w:rsidP="004F3046">
            <w:pPr>
              <w:rPr>
                <w:sz w:val="16"/>
                <w:szCs w:val="16"/>
              </w:rPr>
            </w:pPr>
          </w:p>
          <w:p w14:paraId="270C2CCA" w14:textId="23EF36D6" w:rsidR="004F3046" w:rsidRPr="003C1FFF" w:rsidRDefault="004F3046" w:rsidP="004F3046">
            <w:pPr>
              <w:rPr>
                <w:sz w:val="20"/>
              </w:rPr>
            </w:pPr>
          </w:p>
          <w:p w14:paraId="191F04E5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Identifikacioni broj</w:t>
            </w:r>
            <w:r w:rsidR="00273E16" w:rsidRPr="003C1FFF">
              <w:rPr>
                <w:sz w:val="20"/>
              </w:rPr>
              <w:t>:</w:t>
            </w:r>
            <w:r w:rsidRPr="003C1FFF">
              <w:rPr>
                <w:sz w:val="20"/>
              </w:rPr>
              <w:t xml:space="preserve"> ..................................................................................</w:t>
            </w:r>
            <w:r w:rsidR="00273E16" w:rsidRPr="003C1FFF">
              <w:rPr>
                <w:sz w:val="20"/>
              </w:rPr>
              <w:t>.........................................</w:t>
            </w:r>
          </w:p>
          <w:p w14:paraId="560B91EB" w14:textId="78F97472" w:rsidR="004F3046" w:rsidRDefault="00273E16" w:rsidP="000B6E8F">
            <w:pPr>
              <w:rPr>
                <w:sz w:val="20"/>
              </w:rPr>
            </w:pPr>
            <w:r w:rsidRPr="003C1FFF">
              <w:rPr>
                <w:sz w:val="20"/>
              </w:rPr>
              <w:t>Adresa dostave računa: e-mail: ................................................... ili Poštanska adresa: ...............................................</w:t>
            </w:r>
          </w:p>
          <w:p w14:paraId="14F53340" w14:textId="77777777" w:rsidR="0049343C" w:rsidRPr="00213356" w:rsidRDefault="0049343C" w:rsidP="000B6E8F">
            <w:pPr>
              <w:rPr>
                <w:sz w:val="20"/>
              </w:rPr>
            </w:pPr>
          </w:p>
          <w:p w14:paraId="14E9BE37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6632EF49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4B12C346" w14:textId="77777777" w:rsidR="004F3046" w:rsidRPr="003C1FFF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3C1FFF">
              <w:rPr>
                <w:i w:val="0"/>
                <w:sz w:val="20"/>
              </w:rPr>
              <w:t>PODACI</w:t>
            </w:r>
            <w:r w:rsidRPr="003C1FFF">
              <w:rPr>
                <w:i w:val="0"/>
                <w:sz w:val="20"/>
                <w:lang w:val="hr-HR"/>
              </w:rPr>
              <w:t xml:space="preserve"> </w:t>
            </w:r>
            <w:proofErr w:type="gramStart"/>
            <w:r w:rsidRPr="003C1FFF">
              <w:rPr>
                <w:i w:val="0"/>
                <w:sz w:val="20"/>
              </w:rPr>
              <w:t>O</w:t>
            </w:r>
            <w:r w:rsidRPr="003C1FFF">
              <w:rPr>
                <w:i w:val="0"/>
                <w:sz w:val="20"/>
                <w:lang w:val="hr-HR"/>
              </w:rPr>
              <w:t xml:space="preserve">  PROIZVODNOM</w:t>
            </w:r>
            <w:proofErr w:type="gramEnd"/>
            <w:r w:rsidRPr="003C1FFF">
              <w:rPr>
                <w:i w:val="0"/>
                <w:sz w:val="20"/>
                <w:lang w:val="hr-HR"/>
              </w:rPr>
              <w:t xml:space="preserve"> OBJEKTU</w:t>
            </w:r>
          </w:p>
          <w:p w14:paraId="29DA22A8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 proizvodnog objekta</w:t>
            </w:r>
            <w:r w:rsidR="00273E16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</w:t>
            </w:r>
          </w:p>
          <w:p w14:paraId="307052C9" w14:textId="6B719FB6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Lokacija proizvodnog objekta  (</w:t>
            </w:r>
            <w:r w:rsidR="00EA0FC2" w:rsidRPr="003C1FFF">
              <w:rPr>
                <w:sz w:val="20"/>
                <w:szCs w:val="20"/>
              </w:rPr>
              <w:t>grad/o</w:t>
            </w:r>
            <w:r w:rsidRPr="003C1FFF">
              <w:rPr>
                <w:sz w:val="20"/>
                <w:szCs w:val="20"/>
              </w:rPr>
              <w:t>pćina i adresa)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..................................................</w:t>
            </w:r>
            <w:r w:rsidRPr="003C1FFF">
              <w:rPr>
                <w:sz w:val="20"/>
                <w:szCs w:val="20"/>
              </w:rPr>
              <w:t xml:space="preserve"> </w:t>
            </w:r>
          </w:p>
          <w:p w14:paraId="6024B4FF" w14:textId="08F241AD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Vrsta proizvodnog objekta (mVE,  mE na sunčevu energiju)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</w:t>
            </w:r>
            <w:r w:rsidR="00273E16" w:rsidRPr="003C1FFF">
              <w:rPr>
                <w:sz w:val="20"/>
                <w:szCs w:val="20"/>
              </w:rPr>
              <w:t>....</w:t>
            </w:r>
          </w:p>
          <w:p w14:paraId="7B407B84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Ukupna instalisana snaga  proizvodnog objekta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.........................................................</w:t>
            </w:r>
            <w:r w:rsidR="00273E16" w:rsidRPr="003C1FFF">
              <w:rPr>
                <w:sz w:val="20"/>
                <w:szCs w:val="20"/>
              </w:rPr>
              <w:t xml:space="preserve"> </w:t>
            </w:r>
            <w:r w:rsidRPr="003C1FFF">
              <w:rPr>
                <w:sz w:val="20"/>
                <w:szCs w:val="20"/>
              </w:rPr>
              <w:t>(kVA)</w:t>
            </w:r>
          </w:p>
          <w:p w14:paraId="0802451F" w14:textId="77777777" w:rsidR="004F3046" w:rsidRPr="003C1FFF" w:rsidRDefault="00273E16" w:rsidP="004F3046">
            <w:pPr>
              <w:rPr>
                <w:sz w:val="20"/>
                <w:szCs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3600" behindDoc="1" locked="0" layoutInCell="1" allowOverlap="1" wp14:anchorId="6637A417" wp14:editId="7F9EEC54">
                  <wp:simplePos x="0" y="0"/>
                  <wp:positionH relativeFrom="column">
                    <wp:posOffset>3798834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1552" behindDoc="1" locked="0" layoutInCell="1" allowOverlap="1" wp14:anchorId="0EDD5AE3" wp14:editId="5CF4806B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36830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9504" behindDoc="1" locked="0" layoutInCell="1" allowOverlap="1" wp14:anchorId="2AEF6D6D" wp14:editId="3E45BF4C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38735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7456" behindDoc="1" locked="0" layoutInCell="1" allowOverlap="1" wp14:anchorId="14C89224" wp14:editId="6D9B2626">
                  <wp:simplePos x="0" y="0"/>
                  <wp:positionH relativeFrom="column">
                    <wp:posOffset>1031883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3C1FFF">
              <w:rPr>
                <w:sz w:val="20"/>
                <w:szCs w:val="20"/>
              </w:rPr>
              <w:t xml:space="preserve">Vrsta generatora: sinhroni    asinhroni   invertor   solarni fotonaponski s invertorom   </w:t>
            </w:r>
          </w:p>
          <w:p w14:paraId="5A2270EE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Broj i jedinična snaga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 (kVA/kW)</w:t>
            </w:r>
          </w:p>
          <w:p w14:paraId="76533CEA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Nazivni napon na pragu 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</w:t>
            </w:r>
            <w:r w:rsidR="0060463C" w:rsidRPr="003C1FFF">
              <w:rPr>
                <w:sz w:val="20"/>
                <w:szCs w:val="20"/>
              </w:rPr>
              <w:t>....................</w:t>
            </w:r>
            <w:r w:rsidRPr="003C1FFF">
              <w:rPr>
                <w:sz w:val="20"/>
                <w:szCs w:val="20"/>
              </w:rPr>
              <w:t>(kV)</w:t>
            </w:r>
          </w:p>
          <w:p w14:paraId="7254D0C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ukupna godišnja proizvodnja električne energije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..........................................(MWh)</w:t>
            </w:r>
          </w:p>
          <w:p w14:paraId="3ADA07D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godišnja vlastita potrošnja iz distributivne mreže</w:t>
            </w:r>
            <w:r w:rsidR="0060463C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.........................................(MWh)</w:t>
            </w:r>
          </w:p>
          <w:p w14:paraId="4B786EEA" w14:textId="4D03B074" w:rsidR="00482D17" w:rsidRPr="00910F79" w:rsidRDefault="00482D17" w:rsidP="00482D17">
            <w:pPr>
              <w:tabs>
                <w:tab w:val="left" w:pos="5103"/>
              </w:tabs>
              <w:rPr>
                <w:sz w:val="20"/>
                <w:szCs w:val="20"/>
              </w:rPr>
            </w:pPr>
            <w:r w:rsidRPr="00DE3E80">
              <w:rPr>
                <w:sz w:val="20"/>
                <w:szCs w:val="20"/>
              </w:rPr>
              <w:t>Planirana godišnja proizvodnja za isporuku u distributivnu mrežu (u slučaju priključenja objekta krajnjeg kupca sa proizvodnim objekto</w:t>
            </w:r>
            <w:r>
              <w:rPr>
                <w:sz w:val="20"/>
                <w:szCs w:val="20"/>
              </w:rPr>
              <w:t>m za vlastite potrebe – opcij</w:t>
            </w:r>
            <w:r w:rsidR="00DF1CA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c</w:t>
            </w:r>
            <w:r w:rsidRPr="00DE3E80">
              <w:rPr>
                <w:sz w:val="20"/>
                <w:szCs w:val="20"/>
              </w:rPr>
              <w:t xml:space="preserve">): </w:t>
            </w:r>
            <w:r w:rsidR="0013045D">
              <w:rPr>
                <w:sz w:val="20"/>
                <w:szCs w:val="20"/>
              </w:rPr>
              <w:t>............................. (M</w:t>
            </w:r>
            <w:r w:rsidRPr="00DE3E80">
              <w:rPr>
                <w:sz w:val="20"/>
                <w:szCs w:val="20"/>
              </w:rPr>
              <w:t>Wh)</w:t>
            </w:r>
          </w:p>
          <w:p w14:paraId="6643DDB3" w14:textId="168963CD" w:rsidR="00482D17" w:rsidRPr="00A702B1" w:rsidRDefault="00482D17" w:rsidP="00482D17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20"/>
                <w:lang w:val="bs-Latn-BA"/>
              </w:rPr>
            </w:pPr>
            <w:r w:rsidRPr="00A702B1">
              <w:rPr>
                <w:i w:val="0"/>
                <w:sz w:val="20"/>
                <w:lang w:val="bs-Latn-BA"/>
              </w:rPr>
              <w:t>PODACI O POSTROJENJU ZA SKLADIŠTENJE ENERGIJE</w:t>
            </w:r>
          </w:p>
          <w:p w14:paraId="549CFBEF" w14:textId="77777777" w:rsidR="00482D17" w:rsidRDefault="00482D17" w:rsidP="00482D17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>Instalirana snaga postrojenja za skladištenje energije</w:t>
            </w:r>
            <w:r w:rsidRPr="00A21F24">
              <w:rPr>
                <w:sz w:val="20"/>
                <w:szCs w:val="20"/>
              </w:rPr>
              <w:t>:</w:t>
            </w:r>
            <w:r w:rsidRPr="00A702B1">
              <w:rPr>
                <w:sz w:val="20"/>
                <w:szCs w:val="20"/>
                <w:lang w:val="bs-Latn-BA"/>
              </w:rPr>
              <w:t xml:space="preserve"> .................... (kW)</w:t>
            </w:r>
          </w:p>
          <w:p w14:paraId="2579ECD9" w14:textId="0D2291E1" w:rsidR="00482D17" w:rsidRPr="00A702B1" w:rsidRDefault="00482D17" w:rsidP="00482D17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>Kapacitet postrojenja za skladištenje energije ........................................... (</w:t>
            </w:r>
            <w:proofErr w:type="spellStart"/>
            <w:r w:rsidR="0013045D">
              <w:rPr>
                <w:sz w:val="20"/>
                <w:szCs w:val="20"/>
                <w:lang w:val="bs-Latn-BA"/>
              </w:rPr>
              <w:t>M</w:t>
            </w:r>
            <w:r w:rsidRPr="00A702B1">
              <w:rPr>
                <w:sz w:val="20"/>
                <w:szCs w:val="20"/>
                <w:lang w:val="bs-Latn-BA"/>
              </w:rPr>
              <w:t>Wh</w:t>
            </w:r>
            <w:proofErr w:type="spellEnd"/>
            <w:r w:rsidRPr="00A702B1">
              <w:rPr>
                <w:sz w:val="20"/>
                <w:szCs w:val="20"/>
                <w:lang w:val="bs-Latn-BA"/>
              </w:rPr>
              <w:t>)</w:t>
            </w:r>
          </w:p>
          <w:p w14:paraId="517FFF52" w14:textId="77777777" w:rsidR="00482D17" w:rsidRPr="00A702B1" w:rsidRDefault="00482D17" w:rsidP="00482D17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 xml:space="preserve">Vrijeme </w:t>
            </w:r>
            <w:proofErr w:type="spellStart"/>
            <w:r w:rsidRPr="00A702B1">
              <w:rPr>
                <w:sz w:val="20"/>
                <w:szCs w:val="20"/>
                <w:lang w:val="bs-Latn-BA"/>
              </w:rPr>
              <w:t>pražnjenja</w:t>
            </w:r>
            <w:proofErr w:type="spellEnd"/>
            <w:r w:rsidRPr="00A702B1">
              <w:rPr>
                <w:sz w:val="20"/>
                <w:szCs w:val="20"/>
                <w:lang w:val="bs-Latn-BA"/>
              </w:rPr>
              <w:t>: ............ (</w:t>
            </w:r>
            <w:proofErr w:type="spellStart"/>
            <w:r w:rsidRPr="00A702B1">
              <w:rPr>
                <w:sz w:val="20"/>
                <w:szCs w:val="20"/>
                <w:lang w:val="bs-Latn-BA"/>
              </w:rPr>
              <w:t>min</w:t>
            </w:r>
            <w:proofErr w:type="spellEnd"/>
            <w:r w:rsidRPr="00A702B1">
              <w:rPr>
                <w:sz w:val="20"/>
                <w:szCs w:val="20"/>
                <w:lang w:val="bs-Latn-BA"/>
              </w:rPr>
              <w:t>)</w:t>
            </w:r>
          </w:p>
          <w:p w14:paraId="3672D95C" w14:textId="77777777" w:rsidR="00482D17" w:rsidRDefault="00482D17" w:rsidP="00482D17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>Vrijeme odziva: ............. (s)</w:t>
            </w:r>
          </w:p>
          <w:p w14:paraId="5A79C6F3" w14:textId="4346E054" w:rsidR="00482D17" w:rsidRPr="0013045D" w:rsidRDefault="00482D17" w:rsidP="00482D17">
            <w:pPr>
              <w:rPr>
                <w:sz w:val="20"/>
                <w:szCs w:val="20"/>
                <w:lang w:val="bs-Latn-BA"/>
              </w:rPr>
            </w:pPr>
            <w:r w:rsidRPr="0013045D">
              <w:rPr>
                <w:sz w:val="20"/>
                <w:szCs w:val="20"/>
                <w:lang w:val="bs-Latn-BA"/>
              </w:rPr>
              <w:t xml:space="preserve">Planirana godišnja količina električne energije postrojenja za skladištenje energije koja će biti injektirana u distributivnu mrežu – </w:t>
            </w:r>
            <w:r w:rsidR="008F2B2D">
              <w:rPr>
                <w:i/>
                <w:sz w:val="20"/>
                <w:szCs w:val="20"/>
                <w:lang w:val="bs-Latn-BA"/>
              </w:rPr>
              <w:t xml:space="preserve">opcija </w:t>
            </w:r>
            <w:r w:rsidRPr="00482D17">
              <w:rPr>
                <w:i/>
                <w:sz w:val="20"/>
                <w:szCs w:val="20"/>
                <w:lang w:val="bs-Latn-BA"/>
              </w:rPr>
              <w:t>c</w:t>
            </w:r>
            <w:r w:rsidR="0013045D" w:rsidRPr="0013045D">
              <w:rPr>
                <w:sz w:val="20"/>
                <w:szCs w:val="20"/>
                <w:lang w:val="bs-Latn-BA"/>
              </w:rPr>
              <w:t>): ............... (</w:t>
            </w:r>
            <w:proofErr w:type="spellStart"/>
            <w:r w:rsidR="0013045D">
              <w:rPr>
                <w:sz w:val="20"/>
                <w:szCs w:val="20"/>
                <w:lang w:val="bs-Latn-BA"/>
              </w:rPr>
              <w:t>M</w:t>
            </w:r>
            <w:r w:rsidRPr="0013045D">
              <w:rPr>
                <w:sz w:val="20"/>
                <w:szCs w:val="20"/>
                <w:lang w:val="bs-Latn-BA"/>
              </w:rPr>
              <w:t>Wh</w:t>
            </w:r>
            <w:proofErr w:type="spellEnd"/>
            <w:r w:rsidRPr="0013045D">
              <w:rPr>
                <w:sz w:val="20"/>
                <w:szCs w:val="20"/>
                <w:lang w:val="bs-Latn-BA"/>
              </w:rPr>
              <w:t>)</w:t>
            </w:r>
          </w:p>
          <w:p w14:paraId="5BBCDE06" w14:textId="6EF56EA7" w:rsidR="004F3046" w:rsidRPr="00213356" w:rsidRDefault="004F3046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  <w:r w:rsidRPr="00213356">
              <w:rPr>
                <w:sz w:val="20"/>
              </w:rPr>
              <w:tab/>
            </w:r>
          </w:p>
          <w:p w14:paraId="779E63D8" w14:textId="04806DFC" w:rsidR="004F3046" w:rsidRPr="003C1FFF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r w:rsidRPr="003C1FFF">
              <w:rPr>
                <w:rFonts w:ascii="Times New Roman" w:hAnsi="Times New Roman" w:cs="Times New Roman"/>
                <w:bCs/>
              </w:rPr>
              <w:t xml:space="preserve">Zahtjevani datum </w:t>
            </w:r>
            <w:r w:rsidR="008F3B54" w:rsidRPr="003C1FFF">
              <w:rPr>
                <w:rFonts w:ascii="Times New Roman" w:hAnsi="Times New Roman" w:cs="Times New Roman"/>
                <w:bCs/>
              </w:rPr>
              <w:t xml:space="preserve">početka </w:t>
            </w:r>
            <w:r w:rsidR="002F4081">
              <w:rPr>
                <w:rFonts w:ascii="Times New Roman" w:hAnsi="Times New Roman" w:cs="Times New Roman"/>
                <w:bCs/>
              </w:rPr>
              <w:t>probni rad</w:t>
            </w:r>
            <w:r w:rsidRPr="003C1FFF">
              <w:rPr>
                <w:rFonts w:ascii="Times New Roman" w:hAnsi="Times New Roman" w:cs="Times New Roman"/>
                <w:bCs/>
              </w:rPr>
              <w:t xml:space="preserve"> proizvodnog objekta: ..............................</w:t>
            </w:r>
          </w:p>
          <w:p w14:paraId="1269433E" w14:textId="77777777" w:rsidR="004F3046" w:rsidRPr="003C1FFF" w:rsidRDefault="004F3046" w:rsidP="004F3046">
            <w:pPr>
              <w:spacing w:line="200" w:lineRule="exact"/>
              <w:rPr>
                <w:bCs/>
                <w:sz w:val="20"/>
              </w:rPr>
            </w:pPr>
          </w:p>
          <w:p w14:paraId="6B45590B" w14:textId="0109043B" w:rsidR="004F3046" w:rsidRPr="003C1FFF" w:rsidRDefault="004F3046" w:rsidP="004F3046">
            <w:pPr>
              <w:rPr>
                <w:bCs/>
                <w:sz w:val="20"/>
              </w:rPr>
            </w:pPr>
            <w:r w:rsidRPr="003C1FFF">
              <w:rPr>
                <w:bCs/>
                <w:sz w:val="20"/>
              </w:rPr>
              <w:t>PRILOZI:</w:t>
            </w:r>
          </w:p>
          <w:p w14:paraId="29ACD788" w14:textId="4959CFCA" w:rsidR="0049343C" w:rsidRPr="00AC03ED" w:rsidRDefault="0049343C" w:rsidP="0015216E">
            <w:pPr>
              <w:pStyle w:val="ListParagraph"/>
              <w:numPr>
                <w:ilvl w:val="0"/>
                <w:numId w:val="3"/>
              </w:numPr>
              <w:rPr>
                <w:sz w:val="20"/>
              </w:rPr>
            </w:pPr>
            <w:r w:rsidRPr="00AC03ED">
              <w:rPr>
                <w:sz w:val="20"/>
              </w:rPr>
              <w:t>Program ispitivanja i probnog rada;</w:t>
            </w:r>
          </w:p>
          <w:p w14:paraId="5B15228F" w14:textId="28978E1E" w:rsidR="004762AD" w:rsidRPr="00AC03ED" w:rsidRDefault="004762AD" w:rsidP="0015216E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AC03ED">
              <w:rPr>
                <w:sz w:val="20"/>
              </w:rPr>
              <w:t xml:space="preserve">Elaborat podešenja zaštita verifikovan od strane nadležne </w:t>
            </w:r>
            <w:r w:rsidR="005030A3" w:rsidRPr="00AC03ED">
              <w:rPr>
                <w:sz w:val="20"/>
              </w:rPr>
              <w:t>e</w:t>
            </w:r>
            <w:r w:rsidRPr="00AC03ED">
              <w:rPr>
                <w:sz w:val="20"/>
              </w:rPr>
              <w:t>lektrodistribu</w:t>
            </w:r>
            <w:r w:rsidR="005030A3" w:rsidRPr="00AC03ED">
              <w:rPr>
                <w:sz w:val="20"/>
              </w:rPr>
              <w:t>tivne podružnice ODS-a</w:t>
            </w:r>
            <w:r w:rsidRPr="00AC03ED">
              <w:rPr>
                <w:sz w:val="20"/>
              </w:rPr>
              <w:t>;</w:t>
            </w:r>
          </w:p>
          <w:p w14:paraId="1F1FF69D" w14:textId="1E878922" w:rsidR="004762AD" w:rsidRPr="008A6372" w:rsidRDefault="004762AD" w:rsidP="0015216E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  <w:szCs w:val="20"/>
              </w:rPr>
            </w:pPr>
            <w:r w:rsidRPr="00AC03ED">
              <w:rPr>
                <w:sz w:val="20"/>
                <w:szCs w:val="20"/>
                <w:lang w:val="bs-Latn-BA"/>
              </w:rPr>
              <w:t>Pravosnažno odobrenje za građenje za objek</w:t>
            </w:r>
            <w:r w:rsidR="00F829A5" w:rsidRPr="00AC03ED">
              <w:rPr>
                <w:sz w:val="20"/>
                <w:szCs w:val="20"/>
                <w:lang w:val="bs-Latn-BA"/>
              </w:rPr>
              <w:t>a</w:t>
            </w:r>
            <w:r w:rsidR="00623114" w:rsidRPr="00AC03ED">
              <w:rPr>
                <w:sz w:val="20"/>
                <w:szCs w:val="20"/>
                <w:lang w:val="bs-Latn-BA"/>
              </w:rPr>
              <w:t>t elektrane</w:t>
            </w:r>
            <w:r w:rsidR="00352534" w:rsidRPr="00AC03ED">
              <w:rPr>
                <w:sz w:val="20"/>
                <w:szCs w:val="20"/>
                <w:lang w:val="bs-Latn-BA"/>
              </w:rPr>
              <w:t xml:space="preserve"> i/ili postrojenja za skladištenje energije</w:t>
            </w:r>
            <w:r w:rsidRPr="00AC03ED">
              <w:rPr>
                <w:sz w:val="20"/>
                <w:szCs w:val="20"/>
                <w:lang w:val="bs-Latn-BA"/>
              </w:rPr>
              <w:t xml:space="preserve"> ili potvrd</w:t>
            </w:r>
            <w:r w:rsidR="000B017F" w:rsidRPr="00AC03ED">
              <w:rPr>
                <w:sz w:val="20"/>
                <w:szCs w:val="20"/>
                <w:lang w:val="bs-Latn-BA"/>
              </w:rPr>
              <w:t>a</w:t>
            </w:r>
            <w:r w:rsidRPr="00AC03ED">
              <w:rPr>
                <w:sz w:val="20"/>
                <w:szCs w:val="20"/>
                <w:lang w:val="bs-Latn-BA"/>
              </w:rPr>
              <w:t>/stručno mišljenje nadležnog organa da za predmetni objekat, u skladu sa zakonom, nije potrebno odobrenje za građenje</w:t>
            </w:r>
          </w:p>
          <w:p w14:paraId="33874259" w14:textId="69A37105" w:rsidR="0015216E" w:rsidRPr="00AC03ED" w:rsidRDefault="0015216E" w:rsidP="0015216E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0"/>
                <w:szCs w:val="20"/>
                <w:lang w:val="de-DE"/>
              </w:rPr>
            </w:pPr>
            <w:r w:rsidRPr="00AC03ED">
              <w:rPr>
                <w:sz w:val="20"/>
                <w:szCs w:val="20"/>
                <w:lang w:val="de-DE"/>
              </w:rPr>
              <w:t>Pravosnažno odobrenje za upotrebu</w:t>
            </w:r>
            <w:r w:rsidR="00AC03ED" w:rsidRPr="00AC03ED">
              <w:rPr>
                <w:sz w:val="20"/>
                <w:szCs w:val="20"/>
                <w:lang w:val="de-DE"/>
              </w:rPr>
              <w:t xml:space="preserve"> </w:t>
            </w:r>
            <w:r w:rsidR="00AC03ED" w:rsidRPr="00AC03ED">
              <w:rPr>
                <w:sz w:val="20"/>
                <w:szCs w:val="20"/>
                <w:lang w:val="bs-Latn-BA"/>
              </w:rPr>
              <w:t>ukoliko je</w:t>
            </w:r>
            <w:r w:rsidR="00AC03ED" w:rsidRPr="00AC03ED">
              <w:rPr>
                <w:sz w:val="20"/>
                <w:szCs w:val="20"/>
                <w:lang w:val="de-DE"/>
              </w:rPr>
              <w:t xml:space="preserve"> objekat priključne snage preko 50kW</w:t>
            </w:r>
            <w:r w:rsidRPr="00AC03ED">
              <w:rPr>
                <w:sz w:val="20"/>
                <w:szCs w:val="20"/>
                <w:lang w:val="de-DE"/>
              </w:rPr>
              <w:t xml:space="preserve"> i</w:t>
            </w:r>
            <w:r w:rsidRPr="00AC03ED">
              <w:rPr>
                <w:sz w:val="20"/>
                <w:szCs w:val="20"/>
                <w:lang w:val="bs-Latn-BA"/>
              </w:rPr>
              <w:t>li potvrda/stručno mišljenje nadležnog organa da za predmetni objekat, u skladu sa zakonom, nije potrebno odobrenje za upotrebu</w:t>
            </w:r>
            <w:r w:rsidR="00AC03ED" w:rsidRPr="00AC03ED">
              <w:rPr>
                <w:sz w:val="20"/>
                <w:szCs w:val="20"/>
                <w:lang w:val="de-DE"/>
              </w:rPr>
              <w:t>,</w:t>
            </w:r>
          </w:p>
          <w:p w14:paraId="4AA95C04" w14:textId="4EA19249" w:rsidR="0015216E" w:rsidRPr="008A6372" w:rsidRDefault="0015216E" w:rsidP="0015216E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  <w:lang w:val="de-DE"/>
              </w:rPr>
            </w:pPr>
            <w:r w:rsidRPr="00AC03ED">
              <w:rPr>
                <w:sz w:val="20"/>
                <w:szCs w:val="20"/>
                <w:lang w:val="de-DE"/>
              </w:rPr>
              <w:t>Potvrda o ispravnosti električnih instalacija izdata od ovlaštenog lica za sve objekte priključne snage preko 50kW ukoliko je dostavljena potvrda/stručno mišljenje nadležnog organa da za predmetni objekat, u skladu sa zakonom, nije potrebno odobrenje za upotrebu,</w:t>
            </w:r>
          </w:p>
          <w:p w14:paraId="3A9FC034" w14:textId="33218A8D" w:rsidR="004762AD" w:rsidRPr="00AC03ED" w:rsidRDefault="004762AD" w:rsidP="0015216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AC03ED">
              <w:rPr>
                <w:sz w:val="20"/>
                <w:szCs w:val="20"/>
                <w:lang w:val="de-DE"/>
              </w:rPr>
              <w:t>Potvrdu o ispravnosti električnih instalacija izdata od ovlaštenog lica za objekte iz kategorije domaćinstva i kategorije ostala potrošnja priključne snage do 50kW</w:t>
            </w:r>
            <w:r w:rsidR="005030A3" w:rsidRPr="00AC03ED">
              <w:rPr>
                <w:sz w:val="20"/>
                <w:szCs w:val="20"/>
                <w:lang w:val="de-DE"/>
              </w:rPr>
              <w:t>,</w:t>
            </w:r>
          </w:p>
          <w:p w14:paraId="0FED8F52" w14:textId="0A90E098" w:rsidR="000B017F" w:rsidRPr="00AC03ED" w:rsidRDefault="000B017F" w:rsidP="0015216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AC03ED">
              <w:rPr>
                <w:sz w:val="20"/>
                <w:szCs w:val="20"/>
                <w:lang w:val="de-DE"/>
              </w:rPr>
              <w:t xml:space="preserve">Ugovor o korištenju distributivne mreže </w:t>
            </w:r>
            <w:r w:rsidR="00E54370" w:rsidRPr="00AC03ED">
              <w:rPr>
                <w:sz w:val="20"/>
                <w:szCs w:val="20"/>
                <w:lang w:val="de-DE"/>
              </w:rPr>
              <w:t xml:space="preserve">(neovjerena </w:t>
            </w:r>
            <w:r w:rsidRPr="00AC03ED">
              <w:rPr>
                <w:sz w:val="20"/>
                <w:szCs w:val="20"/>
                <w:lang w:val="de-DE"/>
              </w:rPr>
              <w:t>kopija</w:t>
            </w:r>
            <w:r w:rsidR="00E54370" w:rsidRPr="00AC03ED">
              <w:rPr>
                <w:sz w:val="20"/>
                <w:szCs w:val="20"/>
                <w:lang w:val="de-DE"/>
              </w:rPr>
              <w:t>)</w:t>
            </w:r>
          </w:p>
          <w:p w14:paraId="0DA636E6" w14:textId="52C5CD48" w:rsidR="000B017F" w:rsidRPr="00AC03ED" w:rsidRDefault="000B017F" w:rsidP="0015216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AC03ED">
              <w:rPr>
                <w:sz w:val="20"/>
                <w:szCs w:val="20"/>
                <w:lang w:val="de-DE"/>
              </w:rPr>
              <w:lastRenderedPageBreak/>
              <w:t>Ugovor o snabdjevanju električnom energijom</w:t>
            </w:r>
          </w:p>
          <w:p w14:paraId="05D3FE91" w14:textId="77777777" w:rsidR="00CC48BD" w:rsidRPr="00AC03ED" w:rsidRDefault="000B017F" w:rsidP="0015216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AC03ED">
              <w:rPr>
                <w:sz w:val="20"/>
                <w:szCs w:val="20"/>
                <w:lang w:val="de-DE"/>
              </w:rPr>
              <w:t>Ugovor o otkupu električne energije (</w:t>
            </w:r>
            <w:r w:rsidRPr="00AC03ED">
              <w:rPr>
                <w:i/>
                <w:sz w:val="20"/>
                <w:szCs w:val="20"/>
                <w:lang w:val="de-DE"/>
              </w:rPr>
              <w:t>samo za zahtjev pod tačkom c)</w:t>
            </w:r>
            <w:r w:rsidRPr="00AC03ED">
              <w:rPr>
                <w:sz w:val="20"/>
                <w:szCs w:val="20"/>
                <w:lang w:val="de-DE"/>
              </w:rPr>
              <w:t>)</w:t>
            </w:r>
          </w:p>
          <w:p w14:paraId="4CE2E269" w14:textId="48AAF8EA" w:rsidR="000B017F" w:rsidRPr="00AC03ED" w:rsidRDefault="00CC48BD" w:rsidP="0015216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AC03ED">
              <w:rPr>
                <w:sz w:val="20"/>
                <w:szCs w:val="20"/>
                <w:lang w:val="de-DE"/>
              </w:rPr>
              <w:t>D</w:t>
            </w:r>
            <w:proofErr w:type="spellStart"/>
            <w:r w:rsidRPr="00AC03ED">
              <w:rPr>
                <w:sz w:val="20"/>
                <w:szCs w:val="20"/>
                <w:lang w:val="bs-Latn-BA"/>
              </w:rPr>
              <w:t>okaz</w:t>
            </w:r>
            <w:proofErr w:type="spellEnd"/>
            <w:r w:rsidRPr="00AC03ED">
              <w:rPr>
                <w:sz w:val="20"/>
                <w:szCs w:val="20"/>
                <w:lang w:val="bs-Latn-BA"/>
              </w:rPr>
              <w:t xml:space="preserve">  o pripadnosti balansnoj grupi </w:t>
            </w:r>
            <w:r w:rsidR="002F7228" w:rsidRPr="00AC03ED">
              <w:rPr>
                <w:sz w:val="20"/>
                <w:szCs w:val="20"/>
                <w:lang w:val="bs-Latn-BA"/>
              </w:rPr>
              <w:t xml:space="preserve">– npr. ugovor </w:t>
            </w:r>
            <w:r w:rsidRPr="00AC03ED">
              <w:rPr>
                <w:sz w:val="20"/>
                <w:szCs w:val="20"/>
                <w:lang w:val="de-DE"/>
              </w:rPr>
              <w:t>(</w:t>
            </w:r>
            <w:r w:rsidRPr="00AC03ED">
              <w:rPr>
                <w:i/>
                <w:sz w:val="20"/>
                <w:szCs w:val="20"/>
                <w:lang w:val="de-DE"/>
              </w:rPr>
              <w:t>samo za zahtjev pod tačkom c</w:t>
            </w:r>
            <w:r w:rsidRPr="00AC03ED">
              <w:rPr>
                <w:sz w:val="20"/>
                <w:szCs w:val="20"/>
                <w:lang w:val="de-DE"/>
              </w:rPr>
              <w:t>))</w:t>
            </w:r>
          </w:p>
          <w:p w14:paraId="5292DE04" w14:textId="5933DFD3" w:rsidR="004762AD" w:rsidRPr="00AC03ED" w:rsidRDefault="004762AD" w:rsidP="0015216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AC03ED">
              <w:rPr>
                <w:sz w:val="20"/>
                <w:szCs w:val="20"/>
                <w:lang w:val="de-DE"/>
              </w:rPr>
              <w:t xml:space="preserve">Potvrda o ovlaštenim licima </w:t>
            </w:r>
            <w:r w:rsidR="005030A3" w:rsidRPr="00AC03ED">
              <w:rPr>
                <w:sz w:val="20"/>
                <w:szCs w:val="20"/>
                <w:lang w:val="de-DE"/>
              </w:rPr>
              <w:t xml:space="preserve">Krajnjeg kupca </w:t>
            </w:r>
            <w:r w:rsidRPr="00AC03ED">
              <w:rPr>
                <w:sz w:val="20"/>
                <w:szCs w:val="20"/>
                <w:lang w:val="de-DE"/>
              </w:rPr>
              <w:t>(za pravna lica);</w:t>
            </w:r>
          </w:p>
          <w:p w14:paraId="675C1D7C" w14:textId="77777777" w:rsidR="004762AD" w:rsidRPr="00AC03ED" w:rsidRDefault="004762AD" w:rsidP="0015216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AC03ED">
              <w:rPr>
                <w:sz w:val="20"/>
                <w:szCs w:val="20"/>
                <w:lang w:val="de-DE"/>
              </w:rPr>
              <w:t>Potvrda o ovlaštenim licima Izvođača radova;</w:t>
            </w:r>
          </w:p>
          <w:p w14:paraId="5514518E" w14:textId="4E233807" w:rsidR="004762AD" w:rsidRPr="00AC03ED" w:rsidRDefault="004762AD" w:rsidP="0015216E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de-DE"/>
              </w:rPr>
            </w:pPr>
            <w:r w:rsidRPr="00AC03ED">
              <w:rPr>
                <w:sz w:val="20"/>
                <w:szCs w:val="20"/>
                <w:lang w:val="de-DE"/>
              </w:rPr>
              <w:t xml:space="preserve">Pisana izjava </w:t>
            </w:r>
            <w:r w:rsidR="005030A3" w:rsidRPr="00AC03ED">
              <w:rPr>
                <w:sz w:val="20"/>
                <w:szCs w:val="20"/>
                <w:lang w:val="de-DE"/>
              </w:rPr>
              <w:t xml:space="preserve">Krajnjeg kupca </w:t>
            </w:r>
            <w:r w:rsidRPr="00AC03ED">
              <w:rPr>
                <w:sz w:val="20"/>
                <w:szCs w:val="20"/>
                <w:lang w:val="de-DE"/>
              </w:rPr>
              <w:t xml:space="preserve">proizvodnog objekta o preuzimanju odgovornosti tokom </w:t>
            </w:r>
            <w:r w:rsidR="00343252" w:rsidRPr="00AC03ED">
              <w:rPr>
                <w:sz w:val="20"/>
                <w:szCs w:val="20"/>
                <w:lang w:val="de-DE"/>
              </w:rPr>
              <w:t>probnog rada</w:t>
            </w:r>
            <w:r w:rsidRPr="00AC03ED">
              <w:rPr>
                <w:sz w:val="20"/>
                <w:szCs w:val="20"/>
                <w:lang w:val="de-DE"/>
              </w:rPr>
              <w:t>;</w:t>
            </w:r>
          </w:p>
          <w:p w14:paraId="5E75EBB0" w14:textId="687E217E" w:rsidR="004F3046" w:rsidRPr="00AC03ED" w:rsidRDefault="004F3046" w:rsidP="0015216E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AC03ED">
              <w:rPr>
                <w:sz w:val="20"/>
              </w:rPr>
              <w:t xml:space="preserve">Izvještaj o provedenim ispitivanjima </w:t>
            </w:r>
            <w:r w:rsidR="00343252" w:rsidRPr="00AC03ED">
              <w:rPr>
                <w:sz w:val="20"/>
              </w:rPr>
              <w:t>tokom probnog rada</w:t>
            </w:r>
            <w:r w:rsidRPr="00AC03ED">
              <w:rPr>
                <w:sz w:val="20"/>
              </w:rPr>
              <w:t xml:space="preserve"> sa izjavom da je proizvodni objekat</w:t>
            </w:r>
            <w:r w:rsidR="000C690B" w:rsidRPr="00AC03ED">
              <w:rPr>
                <w:sz w:val="20"/>
                <w:szCs w:val="20"/>
              </w:rPr>
              <w:t xml:space="preserve"> i/ili postrojenje za skladištenje energije</w:t>
            </w:r>
            <w:r w:rsidRPr="00AC03ED">
              <w:rPr>
                <w:sz w:val="20"/>
              </w:rPr>
              <w:t xml:space="preserve"> spreman za trajni pogon</w:t>
            </w:r>
            <w:r w:rsidR="004762AD" w:rsidRPr="00AC03ED">
              <w:rPr>
                <w:sz w:val="20"/>
              </w:rPr>
              <w:t xml:space="preserve"> (dostavlja se neposredno prije isteka </w:t>
            </w:r>
            <w:r w:rsidR="00343252" w:rsidRPr="00AC03ED">
              <w:rPr>
                <w:sz w:val="20"/>
              </w:rPr>
              <w:t>probnog rada</w:t>
            </w:r>
            <w:r w:rsidR="004762AD" w:rsidRPr="00AC03ED">
              <w:rPr>
                <w:sz w:val="20"/>
              </w:rPr>
              <w:t>)</w:t>
            </w:r>
            <w:r w:rsidRPr="00AC03ED">
              <w:rPr>
                <w:sz w:val="20"/>
              </w:rPr>
              <w:t>;</w:t>
            </w:r>
          </w:p>
          <w:p w14:paraId="5C3FFE45" w14:textId="77777777" w:rsidR="00BD5BC7" w:rsidRPr="00AC03ED" w:rsidRDefault="00BD5BC7" w:rsidP="0015216E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AC03ED">
              <w:rPr>
                <w:sz w:val="20"/>
              </w:rPr>
              <w:t>Certifikat o usklađenosti fotonaponskih invertora i centralnog regulatora elektrane sa EN 50549-1/EN 50549-2 (ili drugim relevantnim standardima, kao što su: VDE-AR-N 4105/VDE-AR-N 4110 ili CEI 0-21/CEI 0-16);</w:t>
            </w:r>
          </w:p>
          <w:p w14:paraId="1E0A7BA1" w14:textId="77777777" w:rsidR="00BD5BC7" w:rsidRPr="00AC03ED" w:rsidRDefault="00BD5BC7" w:rsidP="0015216E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AC03ED">
              <w:rPr>
                <w:sz w:val="20"/>
              </w:rPr>
              <w:t>Certifikat o usklađenosti zaštitnog uređaja sistemske zaštite sa jednim od sljedećih standarda: EN 50549-1/EN 50549-2, VDE-AR-N 4105/VDE-AR-N 4110 ili CEI 0-21/CEI 0-16;</w:t>
            </w:r>
          </w:p>
          <w:p w14:paraId="40E41737" w14:textId="4C917ECD" w:rsidR="00BD5BC7" w:rsidRPr="00AC03ED" w:rsidRDefault="00BD5BC7" w:rsidP="0015216E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AC03ED">
              <w:rPr>
                <w:sz w:val="20"/>
              </w:rPr>
              <w:t>Protokol o ispitivanju  centralizovane sistemske zaštite podešene u skladu sa Elaboratom podešenja zaštita;</w:t>
            </w:r>
          </w:p>
          <w:p w14:paraId="6CDF9FF8" w14:textId="430430BC" w:rsidR="004F3046" w:rsidRPr="00AC03ED" w:rsidRDefault="004F3046" w:rsidP="0015216E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AC03ED">
              <w:rPr>
                <w:sz w:val="20"/>
              </w:rPr>
              <w:t>Pogonska uputstva za proizvodni objekat</w:t>
            </w:r>
            <w:r w:rsidR="004762AD" w:rsidRPr="00AC03ED">
              <w:rPr>
                <w:sz w:val="20"/>
              </w:rPr>
              <w:t xml:space="preserve"> </w:t>
            </w:r>
            <w:r w:rsidR="000C690B" w:rsidRPr="00AC03ED">
              <w:rPr>
                <w:sz w:val="20"/>
                <w:szCs w:val="20"/>
              </w:rPr>
              <w:t xml:space="preserve">i/ili postrojenje za skladištenje energije </w:t>
            </w:r>
            <w:r w:rsidR="004762AD" w:rsidRPr="00AC03ED">
              <w:rPr>
                <w:sz w:val="20"/>
              </w:rPr>
              <w:t xml:space="preserve">(dostavljaju se neposredno prije isteka </w:t>
            </w:r>
            <w:r w:rsidR="00343252" w:rsidRPr="00AC03ED">
              <w:rPr>
                <w:sz w:val="20"/>
              </w:rPr>
              <w:t>probnog rada</w:t>
            </w:r>
            <w:r w:rsidR="004762AD" w:rsidRPr="00AC03ED">
              <w:rPr>
                <w:sz w:val="20"/>
              </w:rPr>
              <w:t>)</w:t>
            </w:r>
            <w:r w:rsidRPr="00AC03ED">
              <w:rPr>
                <w:sz w:val="20"/>
              </w:rPr>
              <w:t>;</w:t>
            </w:r>
          </w:p>
          <w:p w14:paraId="229D9F4E" w14:textId="77777777" w:rsidR="00B23E23" w:rsidRPr="003C1FFF" w:rsidRDefault="004F3046" w:rsidP="0015216E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Punomoć za podnošenje zahtjeva</w:t>
            </w:r>
            <w:r w:rsidR="00106C43" w:rsidRPr="003C1FFF">
              <w:rPr>
                <w:sz w:val="20"/>
              </w:rPr>
              <w:t xml:space="preserve"> </w:t>
            </w:r>
            <w:r w:rsidR="0046744A" w:rsidRPr="00213356">
              <w:rPr>
                <w:bCs/>
                <w:iCs/>
                <w:sz w:val="20"/>
              </w:rPr>
              <w:t>(ukoliko se zahtjev ne podnosi lično ili putem ovlaštenog lica u pravnom licu)</w:t>
            </w:r>
          </w:p>
          <w:p w14:paraId="2237613F" w14:textId="7BFCE965" w:rsidR="004F3046" w:rsidRPr="003C1FFF" w:rsidRDefault="004F3046" w:rsidP="0015216E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Ostala dokumentacija zahtijevana u elektroenergetskoj saglasnosti</w:t>
            </w:r>
            <w:r w:rsidR="004B5B67" w:rsidRPr="003C1FFF">
              <w:rPr>
                <w:sz w:val="20"/>
              </w:rPr>
              <w:t xml:space="preserve">.                                     </w:t>
            </w:r>
            <w:r w:rsidRPr="003C1FFF">
              <w:rPr>
                <w:sz w:val="20"/>
              </w:rPr>
              <w:tab/>
              <w:t xml:space="preserve">                  </w:t>
            </w:r>
          </w:p>
          <w:p w14:paraId="7F6607B7" w14:textId="77777777" w:rsidR="00EA0FC2" w:rsidRPr="003C1FFF" w:rsidRDefault="00EA0FC2" w:rsidP="00EA0FC2">
            <w:pPr>
              <w:tabs>
                <w:tab w:val="left" w:pos="8967"/>
              </w:tabs>
              <w:rPr>
                <w:sz w:val="20"/>
              </w:rPr>
            </w:pPr>
          </w:p>
          <w:p w14:paraId="2B436E1E" w14:textId="7A15EF0F" w:rsidR="00EA0FC2" w:rsidRPr="003C1FFF" w:rsidRDefault="00EA0FC2" w:rsidP="00623114">
            <w:pPr>
              <w:tabs>
                <w:tab w:val="right" w:pos="9509"/>
              </w:tabs>
              <w:rPr>
                <w:sz w:val="20"/>
              </w:rPr>
            </w:pPr>
            <w:r w:rsidRPr="003C1FFF">
              <w:rPr>
                <w:sz w:val="20"/>
              </w:rPr>
              <w:t>NAPOMENA</w:t>
            </w:r>
            <w:r w:rsidR="00623114">
              <w:rPr>
                <w:sz w:val="20"/>
              </w:rPr>
              <w:tab/>
            </w:r>
          </w:p>
          <w:p w14:paraId="54E44585" w14:textId="4972A866" w:rsidR="00EA0FC2" w:rsidRPr="0096413F" w:rsidRDefault="00EA0FC2" w:rsidP="00694C06">
            <w:pPr>
              <w:tabs>
                <w:tab w:val="left" w:pos="8220"/>
              </w:tabs>
              <w:rPr>
                <w:i/>
                <w:sz w:val="20"/>
              </w:rPr>
            </w:pPr>
            <w:r w:rsidRPr="0096413F">
              <w:rPr>
                <w:i/>
                <w:sz w:val="20"/>
              </w:rPr>
              <w:t xml:space="preserve">Svi dokumenti se dostavljaju u originalu ili ovjerenoj kopiji. </w:t>
            </w:r>
            <w:r w:rsidR="00694C06" w:rsidRPr="0096413F">
              <w:rPr>
                <w:i/>
                <w:sz w:val="20"/>
              </w:rPr>
              <w:tab/>
            </w:r>
          </w:p>
          <w:p w14:paraId="13D1D88A" w14:textId="77777777" w:rsidR="00352534" w:rsidRDefault="00352534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419A7D29" w14:textId="5C431036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sz w:val="20"/>
              </w:rPr>
              <w:t>Posebne napomene:</w:t>
            </w:r>
          </w:p>
          <w:p w14:paraId="5EC06E7A" w14:textId="77777777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3E7254" wp14:editId="4DB4C9A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23495</wp:posOffset>
                      </wp:positionV>
                      <wp:extent cx="5812155" cy="260350"/>
                      <wp:effectExtent l="8255" t="8255" r="8890" b="762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C571E5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433E72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" o:spid="_x0000_s1026" type="#_x0000_t202" style="position:absolute;margin-left:1.35pt;margin-top:1.85pt;width:457.65pt;height: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">
                      <v:textbox>
                        <w:txbxContent>
                          <w:p w14:paraId="63C571E5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5B1D55" w14:textId="77777777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1D8105A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79C2548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2F315A6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136593B6" w14:textId="77777777" w:rsidR="004F3046" w:rsidRPr="003C1FFF" w:rsidRDefault="004F3046" w:rsidP="004F3046">
            <w:pPr>
              <w:rPr>
                <w:sz w:val="18"/>
                <w:szCs w:val="18"/>
              </w:rPr>
            </w:pPr>
            <w:r w:rsidRPr="003C1FFF">
              <w:rPr>
                <w:sz w:val="18"/>
                <w:szCs w:val="18"/>
              </w:rPr>
              <w:t xml:space="preserve">  </w:t>
            </w:r>
            <w:r w:rsidR="00925910" w:rsidRPr="003C1FFF">
              <w:rPr>
                <w:sz w:val="18"/>
                <w:szCs w:val="18"/>
              </w:rPr>
              <w:t xml:space="preserve"> </w:t>
            </w:r>
            <w:r w:rsidRPr="003C1FFF">
              <w:rPr>
                <w:sz w:val="18"/>
                <w:szCs w:val="18"/>
              </w:rPr>
              <w:t>/Puno ime i prezime/</w:t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AE05761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4B84E8CC" w14:textId="77777777" w:rsidR="00895F02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3C1FFF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3C1F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C1FFF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3C1FFF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3C1FFF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3C1FFF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3C1FFF">
              <w:rPr>
                <w:rFonts w:ascii="Times New Roman" w:hAnsi="Times New Roman"/>
                <w:sz w:val="20"/>
              </w:rPr>
              <w:t xml:space="preserve"> ..................</w:t>
            </w:r>
          </w:p>
        </w:tc>
      </w:tr>
    </w:tbl>
    <w:p w14:paraId="6FA355A0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1134" w:bottom="1021" w:left="1531" w:header="397" w:footer="284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E3D8268" w16cex:dateUtc="2026-09-08T06:4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2F767" w14:textId="77777777" w:rsidR="009E3C29" w:rsidRDefault="009E3C29">
      <w:r>
        <w:separator/>
      </w:r>
    </w:p>
  </w:endnote>
  <w:endnote w:type="continuationSeparator" w:id="0">
    <w:p w14:paraId="7D435A37" w14:textId="77777777" w:rsidR="009E3C29" w:rsidRDefault="009E3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553A1403" w14:textId="77777777" w:rsidTr="00521CDD">
      <w:tc>
        <w:tcPr>
          <w:tcW w:w="2552" w:type="dxa"/>
          <w:hideMark/>
        </w:tcPr>
        <w:p w14:paraId="6A577211" w14:textId="2F305802" w:rsidR="00547CAF" w:rsidRDefault="00547CAF" w:rsidP="00CC48BD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CC48BD">
            <w:rPr>
              <w:rFonts w:ascii="Times New Roman" w:hAnsi="Times New Roman"/>
              <w:sz w:val="18"/>
            </w:rPr>
            <w:t xml:space="preserve">4     </w:t>
          </w:r>
        </w:p>
      </w:tc>
      <w:tc>
        <w:tcPr>
          <w:tcW w:w="6861" w:type="dxa"/>
          <w:gridSpan w:val="5"/>
          <w:hideMark/>
        </w:tcPr>
        <w:p w14:paraId="37BFD423" w14:textId="4FB23B48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694C06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694C06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</w:t>
          </w:r>
          <w:r w:rsidR="00BB1F9B">
            <w:rPr>
              <w:rFonts w:ascii="Times New Roman" w:hAnsi="Times New Roman"/>
              <w:b/>
              <w:bCs/>
              <w:sz w:val="18"/>
            </w:rPr>
            <w:t>8</w:t>
          </w:r>
          <w:r w:rsidR="00E6575B">
            <w:rPr>
              <w:rFonts w:ascii="Times New Roman" w:hAnsi="Times New Roman"/>
              <w:b/>
              <w:bCs/>
              <w:sz w:val="18"/>
            </w:rPr>
            <w:t>-</w:t>
          </w:r>
          <w:r w:rsidR="00694C06">
            <w:rPr>
              <w:rFonts w:ascii="Times New Roman" w:hAnsi="Times New Roman"/>
              <w:b/>
              <w:bCs/>
              <w:sz w:val="18"/>
            </w:rPr>
            <w:t>c</w:t>
          </w:r>
        </w:p>
      </w:tc>
    </w:tr>
    <w:tr w:rsidR="00547CAF" w14:paraId="643BA081" w14:textId="77777777" w:rsidTr="00521CDD">
      <w:tc>
        <w:tcPr>
          <w:tcW w:w="4567" w:type="dxa"/>
          <w:gridSpan w:val="2"/>
          <w:hideMark/>
        </w:tcPr>
        <w:p w14:paraId="301E9401" w14:textId="08DAA431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020A6D5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1FAD0343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4B62D890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2A1AE122" w14:textId="3CFB400E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8A6372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8A6372" w:rsidRPr="008A6372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E8955D2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0D5E8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7AAEE5" wp14:editId="469467D9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76730AE6" w14:textId="77777777">
      <w:tc>
        <w:tcPr>
          <w:tcW w:w="1021" w:type="dxa"/>
        </w:tcPr>
        <w:p w14:paraId="776B063C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5FDB2DA5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proofErr w:type="gramStart"/>
          <w:r>
            <w:rPr>
              <w:rFonts w:ascii="Times New Roman" w:hAnsi="Times New Roman"/>
              <w:b/>
              <w:bCs/>
              <w:sz w:val="18"/>
            </w:rPr>
            <w:t>OA  X</w:t>
          </w:r>
          <w:proofErr w:type="gramEnd"/>
          <w:r>
            <w:rPr>
              <w:rFonts w:ascii="Times New Roman" w:hAnsi="Times New Roman"/>
              <w:b/>
              <w:bCs/>
              <w:sz w:val="18"/>
            </w:rPr>
            <w:t>/Y-Z</w:t>
          </w:r>
        </w:p>
      </w:tc>
    </w:tr>
    <w:tr w:rsidR="00C93A05" w14:paraId="47EC65DE" w14:textId="77777777">
      <w:tc>
        <w:tcPr>
          <w:tcW w:w="3034" w:type="dxa"/>
          <w:gridSpan w:val="2"/>
        </w:tcPr>
        <w:p w14:paraId="36761257" w14:textId="77777777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6AAA65F3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6160D05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36FE485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54291A8D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30CDCE6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D67FF" w14:textId="77777777" w:rsidR="009E3C29" w:rsidRDefault="009E3C29">
      <w:r>
        <w:separator/>
      </w:r>
    </w:p>
  </w:footnote>
  <w:footnote w:type="continuationSeparator" w:id="0">
    <w:p w14:paraId="6A3C31A8" w14:textId="77777777" w:rsidR="009E3C29" w:rsidRDefault="009E3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0F033" w14:textId="77777777" w:rsidR="005C0498" w:rsidRDefault="005C0498" w:rsidP="005C0498">
    <w:pPr>
      <w:pStyle w:val="Header"/>
      <w:jc w:val="center"/>
    </w:pPr>
  </w:p>
  <w:p w14:paraId="3CCB8B27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B87D1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25EA0557" wp14:editId="1DDB95CD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062860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0E9FFC" wp14:editId="281C371A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5CB4D2A"/>
    <w:multiLevelType w:val="hybridMultilevel"/>
    <w:tmpl w:val="6E48615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4096" w:nlCheck="1" w:checkStyle="0"/>
  <w:activeWritingStyle w:appName="MSWord" w:lang="en-GB" w:vendorID="64" w:dllVersion="4096" w:nlCheck="1" w:checkStyle="0"/>
  <w:activeWritingStyle w:appName="MSWord" w:lang="en-AU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1339"/>
    <w:rsid w:val="00001C3C"/>
    <w:rsid w:val="000103ED"/>
    <w:rsid w:val="00015B30"/>
    <w:rsid w:val="00026F65"/>
    <w:rsid w:val="00041F86"/>
    <w:rsid w:val="000727AC"/>
    <w:rsid w:val="000752CC"/>
    <w:rsid w:val="000842E6"/>
    <w:rsid w:val="000A56C2"/>
    <w:rsid w:val="000B017F"/>
    <w:rsid w:val="000B6E8F"/>
    <w:rsid w:val="000C690B"/>
    <w:rsid w:val="000D04C5"/>
    <w:rsid w:val="000E2A87"/>
    <w:rsid w:val="000F04FA"/>
    <w:rsid w:val="00106C43"/>
    <w:rsid w:val="001137C2"/>
    <w:rsid w:val="0012162F"/>
    <w:rsid w:val="0013045D"/>
    <w:rsid w:val="0013106B"/>
    <w:rsid w:val="00137BFA"/>
    <w:rsid w:val="00142731"/>
    <w:rsid w:val="0015216E"/>
    <w:rsid w:val="00165D8F"/>
    <w:rsid w:val="00167D50"/>
    <w:rsid w:val="00172287"/>
    <w:rsid w:val="00195C5D"/>
    <w:rsid w:val="001B42C7"/>
    <w:rsid w:val="001C10C2"/>
    <w:rsid w:val="001D749C"/>
    <w:rsid w:val="001E6288"/>
    <w:rsid w:val="001F21CA"/>
    <w:rsid w:val="0020596A"/>
    <w:rsid w:val="00213356"/>
    <w:rsid w:val="002246F2"/>
    <w:rsid w:val="00234296"/>
    <w:rsid w:val="0026351B"/>
    <w:rsid w:val="00266B94"/>
    <w:rsid w:val="00273E16"/>
    <w:rsid w:val="00276648"/>
    <w:rsid w:val="00276AB9"/>
    <w:rsid w:val="00290917"/>
    <w:rsid w:val="002A0B77"/>
    <w:rsid w:val="002A1F77"/>
    <w:rsid w:val="002B064D"/>
    <w:rsid w:val="002B3D9E"/>
    <w:rsid w:val="002B5F21"/>
    <w:rsid w:val="002D7AE6"/>
    <w:rsid w:val="002F4081"/>
    <w:rsid w:val="002F7228"/>
    <w:rsid w:val="0032442E"/>
    <w:rsid w:val="00343252"/>
    <w:rsid w:val="00352534"/>
    <w:rsid w:val="003614E0"/>
    <w:rsid w:val="003A08C3"/>
    <w:rsid w:val="003B1C5D"/>
    <w:rsid w:val="003B6F5F"/>
    <w:rsid w:val="003C1A89"/>
    <w:rsid w:val="003C1FFF"/>
    <w:rsid w:val="004007A2"/>
    <w:rsid w:val="0040248F"/>
    <w:rsid w:val="00456D24"/>
    <w:rsid w:val="0046744A"/>
    <w:rsid w:val="004762AD"/>
    <w:rsid w:val="00482D17"/>
    <w:rsid w:val="00487AFF"/>
    <w:rsid w:val="0049343C"/>
    <w:rsid w:val="004A5CE0"/>
    <w:rsid w:val="004B4C4A"/>
    <w:rsid w:val="004B5B67"/>
    <w:rsid w:val="004C4512"/>
    <w:rsid w:val="004D2424"/>
    <w:rsid w:val="004E142F"/>
    <w:rsid w:val="004F3046"/>
    <w:rsid w:val="004F4471"/>
    <w:rsid w:val="004F6FB0"/>
    <w:rsid w:val="005030A3"/>
    <w:rsid w:val="0050654A"/>
    <w:rsid w:val="00507489"/>
    <w:rsid w:val="005217DF"/>
    <w:rsid w:val="00537FE9"/>
    <w:rsid w:val="00544E00"/>
    <w:rsid w:val="00547CAF"/>
    <w:rsid w:val="00576ED7"/>
    <w:rsid w:val="00592F9E"/>
    <w:rsid w:val="0059462D"/>
    <w:rsid w:val="00594D37"/>
    <w:rsid w:val="005A5D9C"/>
    <w:rsid w:val="005A664F"/>
    <w:rsid w:val="005B789E"/>
    <w:rsid w:val="005C0498"/>
    <w:rsid w:val="005E011E"/>
    <w:rsid w:val="0060463C"/>
    <w:rsid w:val="00604FCF"/>
    <w:rsid w:val="006207A6"/>
    <w:rsid w:val="00623114"/>
    <w:rsid w:val="006318D9"/>
    <w:rsid w:val="00631E9E"/>
    <w:rsid w:val="00636F0E"/>
    <w:rsid w:val="00640E3A"/>
    <w:rsid w:val="006577A7"/>
    <w:rsid w:val="006702BD"/>
    <w:rsid w:val="006716D3"/>
    <w:rsid w:val="00681193"/>
    <w:rsid w:val="00694C06"/>
    <w:rsid w:val="006A1F3E"/>
    <w:rsid w:val="006C2565"/>
    <w:rsid w:val="006C3672"/>
    <w:rsid w:val="006D478F"/>
    <w:rsid w:val="006E13FF"/>
    <w:rsid w:val="006E5118"/>
    <w:rsid w:val="00704971"/>
    <w:rsid w:val="00707E40"/>
    <w:rsid w:val="0073682D"/>
    <w:rsid w:val="00764C8F"/>
    <w:rsid w:val="00774DEF"/>
    <w:rsid w:val="00784A40"/>
    <w:rsid w:val="00795C82"/>
    <w:rsid w:val="0079665F"/>
    <w:rsid w:val="007B70F0"/>
    <w:rsid w:val="007C5763"/>
    <w:rsid w:val="007E3B28"/>
    <w:rsid w:val="007F6B90"/>
    <w:rsid w:val="008048D5"/>
    <w:rsid w:val="00811785"/>
    <w:rsid w:val="00822900"/>
    <w:rsid w:val="0082554A"/>
    <w:rsid w:val="0083228E"/>
    <w:rsid w:val="00842DC1"/>
    <w:rsid w:val="0084596F"/>
    <w:rsid w:val="00851FB2"/>
    <w:rsid w:val="008545EA"/>
    <w:rsid w:val="00895F02"/>
    <w:rsid w:val="008A6372"/>
    <w:rsid w:val="008A763C"/>
    <w:rsid w:val="008C2713"/>
    <w:rsid w:val="008D288C"/>
    <w:rsid w:val="008F2B2D"/>
    <w:rsid w:val="008F3B54"/>
    <w:rsid w:val="00902F40"/>
    <w:rsid w:val="0092184F"/>
    <w:rsid w:val="00925910"/>
    <w:rsid w:val="00940DCC"/>
    <w:rsid w:val="0096413F"/>
    <w:rsid w:val="00974318"/>
    <w:rsid w:val="00977E50"/>
    <w:rsid w:val="009D7FB3"/>
    <w:rsid w:val="009E3C29"/>
    <w:rsid w:val="009F504B"/>
    <w:rsid w:val="00A02337"/>
    <w:rsid w:val="00A21E6A"/>
    <w:rsid w:val="00A51534"/>
    <w:rsid w:val="00A778FB"/>
    <w:rsid w:val="00A92F6F"/>
    <w:rsid w:val="00A96949"/>
    <w:rsid w:val="00AC03ED"/>
    <w:rsid w:val="00AC6821"/>
    <w:rsid w:val="00AD1109"/>
    <w:rsid w:val="00AE7702"/>
    <w:rsid w:val="00AF55CA"/>
    <w:rsid w:val="00B23E23"/>
    <w:rsid w:val="00B60E21"/>
    <w:rsid w:val="00B621D7"/>
    <w:rsid w:val="00B95D32"/>
    <w:rsid w:val="00BB1F9B"/>
    <w:rsid w:val="00BC25FD"/>
    <w:rsid w:val="00BD1BF3"/>
    <w:rsid w:val="00BD5BC7"/>
    <w:rsid w:val="00BE6C47"/>
    <w:rsid w:val="00BF33C3"/>
    <w:rsid w:val="00BF3CA9"/>
    <w:rsid w:val="00C07958"/>
    <w:rsid w:val="00C26144"/>
    <w:rsid w:val="00C36AE0"/>
    <w:rsid w:val="00C605CA"/>
    <w:rsid w:val="00C93A05"/>
    <w:rsid w:val="00C93B4A"/>
    <w:rsid w:val="00CC4515"/>
    <w:rsid w:val="00CC48BD"/>
    <w:rsid w:val="00CD01A7"/>
    <w:rsid w:val="00CD7152"/>
    <w:rsid w:val="00D454DB"/>
    <w:rsid w:val="00D565A8"/>
    <w:rsid w:val="00D56CA9"/>
    <w:rsid w:val="00D756EC"/>
    <w:rsid w:val="00D8037E"/>
    <w:rsid w:val="00D82479"/>
    <w:rsid w:val="00D85580"/>
    <w:rsid w:val="00D9373E"/>
    <w:rsid w:val="00DC7322"/>
    <w:rsid w:val="00DE5064"/>
    <w:rsid w:val="00DF00D1"/>
    <w:rsid w:val="00DF1CAE"/>
    <w:rsid w:val="00DF3E3D"/>
    <w:rsid w:val="00E12200"/>
    <w:rsid w:val="00E23BF0"/>
    <w:rsid w:val="00E315E9"/>
    <w:rsid w:val="00E471EC"/>
    <w:rsid w:val="00E54370"/>
    <w:rsid w:val="00E559D3"/>
    <w:rsid w:val="00E6575B"/>
    <w:rsid w:val="00E7327E"/>
    <w:rsid w:val="00E93561"/>
    <w:rsid w:val="00EA0FC2"/>
    <w:rsid w:val="00EA5EDC"/>
    <w:rsid w:val="00ED14DB"/>
    <w:rsid w:val="00EE2658"/>
    <w:rsid w:val="00F070F6"/>
    <w:rsid w:val="00F10945"/>
    <w:rsid w:val="00F10E16"/>
    <w:rsid w:val="00F115D1"/>
    <w:rsid w:val="00F23274"/>
    <w:rsid w:val="00F304AC"/>
    <w:rsid w:val="00F37DD1"/>
    <w:rsid w:val="00F41A76"/>
    <w:rsid w:val="00F761E8"/>
    <w:rsid w:val="00F77215"/>
    <w:rsid w:val="00F829A5"/>
    <w:rsid w:val="00FB52AB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3A2F2AE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A21E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E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1E6A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21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1E6A"/>
    <w:rPr>
      <w:b/>
      <w:bCs/>
      <w:lang w:val="hr-HR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49343C"/>
    <w:pPr>
      <w:ind w:left="720"/>
      <w:contextualSpacing/>
    </w:pPr>
  </w:style>
  <w:style w:type="paragraph" w:styleId="Revision">
    <w:name w:val="Revision"/>
    <w:hidden/>
    <w:uiPriority w:val="99"/>
    <w:semiHidden/>
    <w:rsid w:val="00694C06"/>
    <w:rPr>
      <w:sz w:val="24"/>
      <w:szCs w:val="24"/>
      <w:lang w:val="hr-HR" w:eastAsia="en-US"/>
    </w:rPr>
  </w:style>
  <w:style w:type="character" w:customStyle="1" w:styleId="ListParagraphChar">
    <w:name w:val="List Paragraph Char"/>
    <w:link w:val="ListParagraph"/>
    <w:uiPriority w:val="34"/>
    <w:locked/>
    <w:rsid w:val="0015216E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5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C5072-386E-4286-BFE0-C2614D11D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2</Pages>
  <Words>677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2008-12-22T10:24:00Z</cp:lastPrinted>
  <dcterms:created xsi:type="dcterms:W3CDTF">2026-09-18T08:28:00Z</dcterms:created>
  <dcterms:modified xsi:type="dcterms:W3CDTF">2026-09-22T10:12:00Z</dcterms:modified>
</cp:coreProperties>
</file>